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66E" w:rsidRPr="00ED3450" w:rsidRDefault="0098766E" w:rsidP="00560062">
      <w:pPr>
        <w:jc w:val="center"/>
        <w:rPr>
          <w:b/>
          <w:bCs/>
          <w:sz w:val="16"/>
          <w:szCs w:val="16"/>
          <w:rtl/>
          <w:lang w:bidi="ar-EG"/>
        </w:rPr>
      </w:pPr>
    </w:p>
    <w:p w:rsidR="00E93646" w:rsidRPr="00E93646" w:rsidRDefault="00D71EA6" w:rsidP="006D3FAE">
      <w:pPr>
        <w:jc w:val="center"/>
        <w:rPr>
          <w:b/>
          <w:bCs/>
          <w:sz w:val="28"/>
          <w:szCs w:val="28"/>
          <w:rtl/>
          <w:lang w:bidi="ar-EG"/>
        </w:rPr>
      </w:pPr>
      <w:r w:rsidRPr="00E93646">
        <w:rPr>
          <w:rFonts w:hint="cs"/>
          <w:b/>
          <w:bCs/>
          <w:sz w:val="28"/>
          <w:szCs w:val="28"/>
          <w:rtl/>
          <w:lang w:bidi="ar-EG"/>
        </w:rPr>
        <w:t>تقرير الارشاد الاكاديمى عن الفصل الدراسى</w:t>
      </w:r>
      <w:r w:rsidR="008A68A2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203881">
        <w:rPr>
          <w:rFonts w:hint="cs"/>
          <w:b/>
          <w:bCs/>
          <w:sz w:val="28"/>
          <w:szCs w:val="28"/>
          <w:rtl/>
          <w:lang w:bidi="ar-EG"/>
        </w:rPr>
        <w:t>ال</w:t>
      </w:r>
      <w:r w:rsidR="006D3FAE">
        <w:rPr>
          <w:rFonts w:hint="cs"/>
          <w:b/>
          <w:bCs/>
          <w:sz w:val="28"/>
          <w:szCs w:val="28"/>
          <w:rtl/>
          <w:lang w:bidi="ar-EG"/>
        </w:rPr>
        <w:t>ثاني</w:t>
      </w:r>
      <w:r w:rsidRPr="00E93646">
        <w:rPr>
          <w:rFonts w:hint="cs"/>
          <w:b/>
          <w:bCs/>
          <w:sz w:val="28"/>
          <w:szCs w:val="28"/>
          <w:rtl/>
          <w:lang w:bidi="ar-EG"/>
        </w:rPr>
        <w:t xml:space="preserve"> 20</w:t>
      </w:r>
      <w:r w:rsidR="00A80CC7">
        <w:rPr>
          <w:rFonts w:hint="cs"/>
          <w:b/>
          <w:bCs/>
          <w:sz w:val="28"/>
          <w:szCs w:val="28"/>
          <w:rtl/>
          <w:lang w:bidi="ar-EG"/>
        </w:rPr>
        <w:t>2</w:t>
      </w:r>
      <w:r w:rsidR="00560062">
        <w:rPr>
          <w:rFonts w:hint="cs"/>
          <w:b/>
          <w:bCs/>
          <w:sz w:val="28"/>
          <w:szCs w:val="28"/>
          <w:rtl/>
          <w:lang w:bidi="ar-EG"/>
        </w:rPr>
        <w:t>1</w:t>
      </w:r>
      <w:r w:rsidRPr="00E93646">
        <w:rPr>
          <w:rFonts w:hint="cs"/>
          <w:b/>
          <w:bCs/>
          <w:sz w:val="28"/>
          <w:szCs w:val="28"/>
          <w:rtl/>
          <w:lang w:bidi="ar-EG"/>
        </w:rPr>
        <w:t>-20</w:t>
      </w:r>
      <w:r w:rsidR="00854BCC">
        <w:rPr>
          <w:rFonts w:hint="cs"/>
          <w:b/>
          <w:bCs/>
          <w:sz w:val="28"/>
          <w:szCs w:val="28"/>
          <w:rtl/>
          <w:lang w:bidi="ar-EG"/>
        </w:rPr>
        <w:t>2</w:t>
      </w:r>
      <w:r w:rsidR="00560062">
        <w:rPr>
          <w:rFonts w:hint="cs"/>
          <w:b/>
          <w:bCs/>
          <w:sz w:val="28"/>
          <w:szCs w:val="28"/>
          <w:rtl/>
          <w:lang w:bidi="ar-EG"/>
        </w:rPr>
        <w:t>2</w:t>
      </w:r>
    </w:p>
    <w:p w:rsidR="00BE3CCD" w:rsidRPr="00AE6A17" w:rsidRDefault="00E93646" w:rsidP="00AE6A17">
      <w:pPr>
        <w:jc w:val="both"/>
        <w:rPr>
          <w:b/>
          <w:bCs/>
          <w:sz w:val="28"/>
          <w:szCs w:val="28"/>
          <w:rtl/>
          <w:lang w:bidi="ar-EG"/>
        </w:rPr>
      </w:pPr>
      <w:r w:rsidRPr="00AE6A17">
        <w:rPr>
          <w:rFonts w:hint="cs"/>
          <w:sz w:val="28"/>
          <w:szCs w:val="28"/>
          <w:rtl/>
          <w:lang w:bidi="ar-EG"/>
        </w:rPr>
        <w:t>التزم اعضاء هيئة التدريس كما هو موضح بالجدول بالحضور الايام الخاصة بالتسجيل والحذف والاضافة كما التزم المرشدين الاكاديميي</w:t>
      </w:r>
      <w:r w:rsidRPr="00AE6A17">
        <w:rPr>
          <w:rFonts w:hint="eastAsia"/>
          <w:sz w:val="28"/>
          <w:szCs w:val="28"/>
          <w:rtl/>
          <w:lang w:bidi="ar-EG"/>
        </w:rPr>
        <w:t>ن</w:t>
      </w:r>
      <w:r w:rsidRPr="00AE6A17">
        <w:rPr>
          <w:rFonts w:hint="cs"/>
          <w:sz w:val="28"/>
          <w:szCs w:val="28"/>
          <w:rtl/>
          <w:lang w:bidi="ar-EG"/>
        </w:rPr>
        <w:t xml:space="preserve"> بمتابعة الطلاب على مدار الفصل الدراسى</w:t>
      </w:r>
    </w:p>
    <w:tbl>
      <w:tblPr>
        <w:tblStyle w:val="TableGrid"/>
        <w:tblpPr w:leftFromText="180" w:rightFromText="180" w:vertAnchor="page" w:horzAnchor="margin" w:tblpY="4007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0"/>
        <w:gridCol w:w="1642"/>
        <w:gridCol w:w="1134"/>
        <w:gridCol w:w="2739"/>
        <w:gridCol w:w="32"/>
        <w:gridCol w:w="2758"/>
      </w:tblGrid>
      <w:tr w:rsidR="00E93646" w:rsidRPr="00E93646" w:rsidTr="00E472C3">
        <w:trPr>
          <w:trHeight w:val="403"/>
        </w:trPr>
        <w:tc>
          <w:tcPr>
            <w:tcW w:w="1760" w:type="dxa"/>
            <w:shd w:val="clear" w:color="auto" w:fill="BFBFBF" w:themeFill="background1" w:themeFillShade="BF"/>
          </w:tcPr>
          <w:p w:rsidR="00E93646" w:rsidRPr="009F2F05" w:rsidRDefault="00CD5B94" w:rsidP="00E9364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الأسبوع</w:t>
            </w:r>
          </w:p>
        </w:tc>
        <w:tc>
          <w:tcPr>
            <w:tcW w:w="1642" w:type="dxa"/>
            <w:shd w:val="clear" w:color="auto" w:fill="BFBFBF" w:themeFill="background1" w:themeFillShade="BF"/>
          </w:tcPr>
          <w:p w:rsidR="00E93646" w:rsidRPr="00ED3450" w:rsidRDefault="00CD5B94" w:rsidP="00E9364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اليوم والتاريخ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E93646" w:rsidRPr="00ED3450" w:rsidRDefault="00E93646" w:rsidP="00E9364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المستوى</w:t>
            </w:r>
          </w:p>
        </w:tc>
        <w:tc>
          <w:tcPr>
            <w:tcW w:w="2771" w:type="dxa"/>
            <w:gridSpan w:val="2"/>
            <w:shd w:val="clear" w:color="auto" w:fill="BFBFBF" w:themeFill="background1" w:themeFillShade="BF"/>
          </w:tcPr>
          <w:p w:rsidR="00E93646" w:rsidRPr="00ED3450" w:rsidRDefault="00E93646" w:rsidP="00E9364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الحضور</w:t>
            </w:r>
          </w:p>
        </w:tc>
        <w:tc>
          <w:tcPr>
            <w:tcW w:w="2758" w:type="dxa"/>
            <w:shd w:val="clear" w:color="auto" w:fill="BFBFBF" w:themeFill="background1" w:themeFillShade="BF"/>
          </w:tcPr>
          <w:p w:rsidR="00E93646" w:rsidRPr="009F2F05" w:rsidRDefault="00542539" w:rsidP="00E9364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التوقيع</w:t>
            </w:r>
          </w:p>
        </w:tc>
      </w:tr>
      <w:tr w:rsidR="008E6E53" w:rsidRPr="00E93646" w:rsidTr="00E472C3">
        <w:trPr>
          <w:trHeight w:val="495"/>
        </w:trPr>
        <w:tc>
          <w:tcPr>
            <w:tcW w:w="1760" w:type="dxa"/>
            <w:vMerge w:val="restart"/>
            <w:vAlign w:val="center"/>
          </w:tcPr>
          <w:p w:rsidR="008E6E53" w:rsidRPr="00ED3450" w:rsidRDefault="008E6E53" w:rsidP="00CD5B9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1642" w:type="dxa"/>
            <w:vAlign w:val="center"/>
          </w:tcPr>
          <w:p w:rsidR="008E6E53" w:rsidRPr="00ED3450" w:rsidRDefault="008E6E53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الأحد</w:t>
            </w:r>
          </w:p>
          <w:p w:rsidR="008E6E53" w:rsidRPr="00ED3450" w:rsidRDefault="00B546AA" w:rsidP="00B546A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20</w:t>
            </w:r>
            <w:r w:rsidR="008E6E53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="008E6E53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-202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134" w:type="dxa"/>
            <w:vAlign w:val="center"/>
          </w:tcPr>
          <w:p w:rsidR="008E6E53" w:rsidRPr="00ED3450" w:rsidRDefault="008E6E53" w:rsidP="00ED34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2771" w:type="dxa"/>
            <w:gridSpan w:val="2"/>
          </w:tcPr>
          <w:p w:rsidR="00A8305D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مروه محسن</w:t>
            </w:r>
          </w:p>
          <w:p w:rsidR="008E6E53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مينا عاطف</w:t>
            </w:r>
          </w:p>
        </w:tc>
        <w:tc>
          <w:tcPr>
            <w:tcW w:w="2758" w:type="dxa"/>
          </w:tcPr>
          <w:p w:rsidR="008E6E53" w:rsidRPr="00E93646" w:rsidRDefault="008E6E53" w:rsidP="00CD5B94">
            <w:pPr>
              <w:rPr>
                <w:sz w:val="24"/>
                <w:szCs w:val="24"/>
                <w:rtl/>
              </w:rPr>
            </w:pPr>
          </w:p>
        </w:tc>
      </w:tr>
      <w:tr w:rsidR="008E6E53" w:rsidRPr="00E93646" w:rsidTr="00E472C3">
        <w:trPr>
          <w:trHeight w:val="495"/>
        </w:trPr>
        <w:tc>
          <w:tcPr>
            <w:tcW w:w="1760" w:type="dxa"/>
            <w:vMerge/>
            <w:vAlign w:val="center"/>
          </w:tcPr>
          <w:p w:rsidR="008E6E53" w:rsidRPr="00ED3450" w:rsidRDefault="008E6E53" w:rsidP="00CD5B9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8E6E53" w:rsidRPr="00ED3450" w:rsidRDefault="008E6E53" w:rsidP="008E6E5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الأحد</w:t>
            </w:r>
          </w:p>
          <w:p w:rsidR="008E6E53" w:rsidRPr="00ED3450" w:rsidRDefault="00B546AA" w:rsidP="006D3F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20</w:t>
            </w:r>
            <w:r w:rsidR="008E6E53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="008E6E53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-202</w:t>
            </w:r>
            <w:r w:rsidR="006D3FA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134" w:type="dxa"/>
            <w:vAlign w:val="center"/>
          </w:tcPr>
          <w:p w:rsidR="008E6E53" w:rsidRPr="00ED3450" w:rsidRDefault="008E6E53" w:rsidP="00ED34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2771" w:type="dxa"/>
            <w:gridSpan w:val="2"/>
          </w:tcPr>
          <w:p w:rsidR="008E6E53" w:rsidRDefault="008E6E53" w:rsidP="00CD5B94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رشا عبد السلام</w:t>
            </w:r>
          </w:p>
          <w:p w:rsidR="008E6E53" w:rsidRPr="00ED3450" w:rsidRDefault="008E6E53" w:rsidP="00CD5B94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هدي محمد ربيع</w:t>
            </w:r>
          </w:p>
        </w:tc>
        <w:tc>
          <w:tcPr>
            <w:tcW w:w="2758" w:type="dxa"/>
          </w:tcPr>
          <w:p w:rsidR="008E6E53" w:rsidRPr="00E93646" w:rsidRDefault="008E6E53" w:rsidP="00CD5B94">
            <w:pPr>
              <w:rPr>
                <w:sz w:val="24"/>
                <w:szCs w:val="24"/>
                <w:rtl/>
              </w:rPr>
            </w:pPr>
          </w:p>
        </w:tc>
      </w:tr>
      <w:tr w:rsidR="008E6E53" w:rsidRPr="00E93646" w:rsidTr="00E472C3">
        <w:trPr>
          <w:trHeight w:val="495"/>
        </w:trPr>
        <w:tc>
          <w:tcPr>
            <w:tcW w:w="1760" w:type="dxa"/>
            <w:vMerge/>
          </w:tcPr>
          <w:p w:rsidR="008E6E53" w:rsidRPr="00ED3450" w:rsidRDefault="008E6E53" w:rsidP="00CD5B94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8E6E53" w:rsidRPr="00ED3450" w:rsidRDefault="008E6E53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الأثنين</w:t>
            </w:r>
          </w:p>
          <w:p w:rsidR="008E6E53" w:rsidRPr="00ED3450" w:rsidRDefault="00B546AA" w:rsidP="006D3F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21</w:t>
            </w:r>
            <w:r w:rsidR="008E6E53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="008E6E53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-202</w:t>
            </w:r>
            <w:r w:rsidR="006D3FA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134" w:type="dxa"/>
            <w:vAlign w:val="center"/>
          </w:tcPr>
          <w:p w:rsidR="008E6E53" w:rsidRPr="00ED3450" w:rsidRDefault="008E6E53" w:rsidP="00ED34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الثالث</w:t>
            </w:r>
          </w:p>
        </w:tc>
        <w:tc>
          <w:tcPr>
            <w:tcW w:w="2771" w:type="dxa"/>
            <w:gridSpan w:val="2"/>
          </w:tcPr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عصام محمد عيسي</w:t>
            </w:r>
          </w:p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عبير عبد الحكيم</w:t>
            </w:r>
          </w:p>
          <w:p w:rsidR="008E6E53" w:rsidRPr="00ED3450" w:rsidRDefault="008E6E53" w:rsidP="00B5142C">
            <w:pPr>
              <w:spacing w:line="48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 w:rsidR="00B5142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حسناء اسامه</w:t>
            </w:r>
            <w:bookmarkStart w:id="0" w:name="_GoBack"/>
            <w:bookmarkEnd w:id="0"/>
          </w:p>
        </w:tc>
        <w:tc>
          <w:tcPr>
            <w:tcW w:w="2758" w:type="dxa"/>
          </w:tcPr>
          <w:p w:rsidR="008E6E53" w:rsidRPr="00E93646" w:rsidRDefault="008E6E53" w:rsidP="00CD5B94">
            <w:pPr>
              <w:rPr>
                <w:sz w:val="24"/>
                <w:szCs w:val="24"/>
                <w:rtl/>
              </w:rPr>
            </w:pPr>
          </w:p>
        </w:tc>
      </w:tr>
      <w:tr w:rsidR="008E6E53" w:rsidRPr="00E93646" w:rsidTr="00E472C3">
        <w:trPr>
          <w:trHeight w:val="495"/>
        </w:trPr>
        <w:tc>
          <w:tcPr>
            <w:tcW w:w="1760" w:type="dxa"/>
            <w:vMerge/>
          </w:tcPr>
          <w:p w:rsidR="008E6E53" w:rsidRPr="00ED3450" w:rsidRDefault="008E6E53" w:rsidP="00CD5B94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8E6E53" w:rsidRPr="00ED3450" w:rsidRDefault="008E6E53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الثلاثاء</w:t>
            </w:r>
          </w:p>
          <w:p w:rsidR="008E6E53" w:rsidRPr="00ED3450" w:rsidRDefault="006D3FAE" w:rsidP="006D3F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22</w:t>
            </w:r>
            <w:r w:rsidR="008E6E53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="008E6E53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-202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134" w:type="dxa"/>
            <w:vAlign w:val="center"/>
          </w:tcPr>
          <w:p w:rsidR="008E6E53" w:rsidRPr="00ED3450" w:rsidRDefault="008E6E53" w:rsidP="00ED34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الرابع</w:t>
            </w:r>
          </w:p>
        </w:tc>
        <w:tc>
          <w:tcPr>
            <w:tcW w:w="2771" w:type="dxa"/>
            <w:gridSpan w:val="2"/>
          </w:tcPr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مصطفي أحمد عبد الرحيم</w:t>
            </w:r>
          </w:p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فاطمه محمد ملهم</w:t>
            </w:r>
          </w:p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أمل عبد المنعم</w:t>
            </w:r>
          </w:p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نجلاء اسماعيل</w:t>
            </w:r>
          </w:p>
        </w:tc>
        <w:tc>
          <w:tcPr>
            <w:tcW w:w="2758" w:type="dxa"/>
          </w:tcPr>
          <w:p w:rsidR="008E6E53" w:rsidRPr="00E93646" w:rsidRDefault="008E6E53" w:rsidP="00CD5B94">
            <w:pPr>
              <w:rPr>
                <w:sz w:val="24"/>
                <w:szCs w:val="24"/>
                <w:rtl/>
              </w:rPr>
            </w:pPr>
          </w:p>
        </w:tc>
      </w:tr>
      <w:tr w:rsidR="008E6E53" w:rsidRPr="00E93646" w:rsidTr="00E472C3">
        <w:trPr>
          <w:trHeight w:val="495"/>
        </w:trPr>
        <w:tc>
          <w:tcPr>
            <w:tcW w:w="1760" w:type="dxa"/>
            <w:vMerge/>
          </w:tcPr>
          <w:p w:rsidR="008E6E53" w:rsidRPr="00ED3450" w:rsidRDefault="008E6E53" w:rsidP="00CD5B94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8E6E53" w:rsidRDefault="008E6E53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الأربعاء</w:t>
            </w:r>
          </w:p>
          <w:p w:rsidR="006D3FAE" w:rsidRPr="00ED3450" w:rsidRDefault="006D3FAE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23-2-2022</w:t>
            </w:r>
          </w:p>
        </w:tc>
        <w:tc>
          <w:tcPr>
            <w:tcW w:w="1134" w:type="dxa"/>
            <w:vAlign w:val="center"/>
          </w:tcPr>
          <w:p w:rsidR="008E6E53" w:rsidRPr="00ED3450" w:rsidRDefault="008E6E53" w:rsidP="00ED34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الخامس</w:t>
            </w:r>
          </w:p>
        </w:tc>
        <w:tc>
          <w:tcPr>
            <w:tcW w:w="2771" w:type="dxa"/>
            <w:gridSpan w:val="2"/>
          </w:tcPr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عمرو جمال</w:t>
            </w:r>
          </w:p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ماركو منير </w:t>
            </w:r>
          </w:p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داليا الأمير</w:t>
            </w:r>
          </w:p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محمد أحمد سباق</w:t>
            </w:r>
          </w:p>
        </w:tc>
        <w:tc>
          <w:tcPr>
            <w:tcW w:w="2758" w:type="dxa"/>
          </w:tcPr>
          <w:p w:rsidR="008E6E53" w:rsidRPr="00E93646" w:rsidRDefault="008E6E53" w:rsidP="00CD5B94">
            <w:pPr>
              <w:rPr>
                <w:sz w:val="24"/>
                <w:szCs w:val="24"/>
                <w:rtl/>
              </w:rPr>
            </w:pPr>
          </w:p>
        </w:tc>
      </w:tr>
      <w:tr w:rsidR="00CD5B94" w:rsidRPr="00E93646" w:rsidTr="00E472C3">
        <w:trPr>
          <w:trHeight w:val="496"/>
        </w:trPr>
        <w:tc>
          <w:tcPr>
            <w:tcW w:w="1760" w:type="dxa"/>
            <w:vMerge w:val="restart"/>
            <w:vAlign w:val="center"/>
          </w:tcPr>
          <w:p w:rsidR="00CD5B94" w:rsidRPr="00ED3450" w:rsidRDefault="00CD5B94" w:rsidP="00CD5B9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الأسبوع الثاني</w:t>
            </w:r>
          </w:p>
        </w:tc>
        <w:tc>
          <w:tcPr>
            <w:tcW w:w="1642" w:type="dxa"/>
            <w:vAlign w:val="center"/>
          </w:tcPr>
          <w:p w:rsidR="00CD5B94" w:rsidRPr="00ED3450" w:rsidRDefault="00CD5B94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الأحد</w:t>
            </w:r>
          </w:p>
          <w:p w:rsidR="00CD5B94" w:rsidRPr="00ED3450" w:rsidRDefault="006D3FAE" w:rsidP="006D3F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="00CD5B94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7-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="00CD5B94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-202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134" w:type="dxa"/>
            <w:vAlign w:val="center"/>
          </w:tcPr>
          <w:p w:rsidR="00CD5B94" w:rsidRPr="00ED3450" w:rsidRDefault="00CD5B94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الاول</w:t>
            </w:r>
          </w:p>
        </w:tc>
        <w:tc>
          <w:tcPr>
            <w:tcW w:w="2771" w:type="dxa"/>
            <w:gridSpan w:val="2"/>
          </w:tcPr>
          <w:p w:rsidR="00A8305D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مروه محسن</w:t>
            </w:r>
          </w:p>
          <w:p w:rsidR="00CD5B94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مينا عاطف</w:t>
            </w:r>
          </w:p>
        </w:tc>
        <w:tc>
          <w:tcPr>
            <w:tcW w:w="2758" w:type="dxa"/>
          </w:tcPr>
          <w:p w:rsidR="00CD5B94" w:rsidRPr="00E93646" w:rsidRDefault="00CD5B94" w:rsidP="00CD5B94">
            <w:pPr>
              <w:rPr>
                <w:sz w:val="24"/>
                <w:szCs w:val="24"/>
                <w:rtl/>
              </w:rPr>
            </w:pPr>
          </w:p>
        </w:tc>
      </w:tr>
      <w:tr w:rsidR="00A8305D" w:rsidRPr="00E93646" w:rsidTr="00E472C3">
        <w:trPr>
          <w:trHeight w:val="496"/>
        </w:trPr>
        <w:tc>
          <w:tcPr>
            <w:tcW w:w="1760" w:type="dxa"/>
            <w:vMerge/>
            <w:vAlign w:val="center"/>
          </w:tcPr>
          <w:p w:rsidR="00A8305D" w:rsidRPr="00ED3450" w:rsidRDefault="00A8305D" w:rsidP="00CD5B9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A8305D" w:rsidRPr="00ED3450" w:rsidRDefault="00A8305D" w:rsidP="00A830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الأحد</w:t>
            </w:r>
          </w:p>
          <w:p w:rsidR="00A8305D" w:rsidRPr="00ED3450" w:rsidRDefault="006D3FAE" w:rsidP="006D3F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="00A8305D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7-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="00A8305D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-202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134" w:type="dxa"/>
            <w:vAlign w:val="center"/>
          </w:tcPr>
          <w:p w:rsidR="00A8305D" w:rsidRPr="00ED3450" w:rsidRDefault="00A8305D" w:rsidP="00A830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الثاني</w:t>
            </w:r>
          </w:p>
          <w:p w:rsidR="00A8305D" w:rsidRPr="00ED3450" w:rsidRDefault="00A8305D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71" w:type="dxa"/>
            <w:gridSpan w:val="2"/>
          </w:tcPr>
          <w:p w:rsidR="00A8305D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رشا عبد السلام</w:t>
            </w:r>
          </w:p>
          <w:p w:rsidR="00A8305D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هدي محمد ربيع</w:t>
            </w:r>
          </w:p>
        </w:tc>
        <w:tc>
          <w:tcPr>
            <w:tcW w:w="2758" w:type="dxa"/>
          </w:tcPr>
          <w:p w:rsidR="00A8305D" w:rsidRPr="00E93646" w:rsidRDefault="00A8305D" w:rsidP="00CD5B94">
            <w:pPr>
              <w:rPr>
                <w:sz w:val="24"/>
                <w:szCs w:val="24"/>
                <w:rtl/>
              </w:rPr>
            </w:pPr>
          </w:p>
        </w:tc>
      </w:tr>
      <w:tr w:rsidR="00CD5B94" w:rsidRPr="00E93646" w:rsidTr="00E472C3">
        <w:trPr>
          <w:trHeight w:val="496"/>
        </w:trPr>
        <w:tc>
          <w:tcPr>
            <w:tcW w:w="1760" w:type="dxa"/>
            <w:vMerge/>
          </w:tcPr>
          <w:p w:rsidR="00CD5B94" w:rsidRPr="00ED3450" w:rsidRDefault="00CD5B94" w:rsidP="00CD5B94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CD5B94" w:rsidRPr="00ED3450" w:rsidRDefault="00CD5B94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الأثنين</w:t>
            </w:r>
          </w:p>
          <w:p w:rsidR="00CD5B94" w:rsidRPr="00ED3450" w:rsidRDefault="006D3FAE" w:rsidP="006D3F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="00CD5B94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8-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="00CD5B94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-202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134" w:type="dxa"/>
            <w:vAlign w:val="center"/>
          </w:tcPr>
          <w:p w:rsidR="00CD5B94" w:rsidRPr="00ED3450" w:rsidRDefault="00A8305D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الثالث</w:t>
            </w:r>
          </w:p>
          <w:p w:rsidR="00CD5B94" w:rsidRPr="00ED3450" w:rsidRDefault="00CD5B94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D5B94" w:rsidRPr="00ED3450" w:rsidRDefault="00CD5B94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D5B94" w:rsidRPr="00ED3450" w:rsidRDefault="00CD5B94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D5B94" w:rsidRPr="00ED3450" w:rsidRDefault="00CD5B94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D5B94" w:rsidRPr="00ED3450" w:rsidRDefault="00CD5B94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D5B94" w:rsidRPr="00ED3450" w:rsidRDefault="00CD5B94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71" w:type="dxa"/>
            <w:gridSpan w:val="2"/>
          </w:tcPr>
          <w:p w:rsidR="00A8305D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عصام محمد عيسي</w:t>
            </w:r>
          </w:p>
          <w:p w:rsidR="00A8305D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عبير عبد الحكيم</w:t>
            </w:r>
          </w:p>
          <w:p w:rsidR="00CD5B94" w:rsidRPr="00ED3450" w:rsidRDefault="00A8305D" w:rsidP="00A8305D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شيماء سعيد</w:t>
            </w:r>
          </w:p>
        </w:tc>
        <w:tc>
          <w:tcPr>
            <w:tcW w:w="2758" w:type="dxa"/>
          </w:tcPr>
          <w:p w:rsidR="00CD5B94" w:rsidRPr="00E93646" w:rsidRDefault="00CD5B94" w:rsidP="00CD5B94">
            <w:pPr>
              <w:rPr>
                <w:sz w:val="24"/>
                <w:szCs w:val="24"/>
                <w:rtl/>
              </w:rPr>
            </w:pPr>
          </w:p>
        </w:tc>
      </w:tr>
      <w:tr w:rsidR="00A8305D" w:rsidRPr="00E93646" w:rsidTr="00E472C3">
        <w:trPr>
          <w:trHeight w:val="496"/>
        </w:trPr>
        <w:tc>
          <w:tcPr>
            <w:tcW w:w="1760" w:type="dxa"/>
            <w:vMerge w:val="restart"/>
          </w:tcPr>
          <w:p w:rsidR="00A8305D" w:rsidRPr="00ED3450" w:rsidRDefault="00A8305D" w:rsidP="00CD5B94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A8305D" w:rsidRPr="00ED3450" w:rsidRDefault="00A8305D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الثلاثاء</w:t>
            </w:r>
          </w:p>
          <w:p w:rsidR="00A8305D" w:rsidRPr="00ED3450" w:rsidRDefault="006D3FAE" w:rsidP="006D3F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="00A8305D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="00A8305D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-202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134" w:type="dxa"/>
            <w:vAlign w:val="center"/>
          </w:tcPr>
          <w:p w:rsidR="00A8305D" w:rsidRPr="00ED3450" w:rsidRDefault="00A8305D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الرابع</w:t>
            </w:r>
          </w:p>
        </w:tc>
        <w:tc>
          <w:tcPr>
            <w:tcW w:w="2771" w:type="dxa"/>
            <w:gridSpan w:val="2"/>
          </w:tcPr>
          <w:p w:rsidR="00A8305D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مصطفي أحمد عبد الرحيم</w:t>
            </w:r>
          </w:p>
          <w:p w:rsidR="00A8305D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فاطمه محمد ملهم</w:t>
            </w:r>
          </w:p>
          <w:p w:rsidR="00A8305D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أمل عبد المنعم</w:t>
            </w:r>
          </w:p>
          <w:p w:rsidR="00A8305D" w:rsidRPr="00ED3450" w:rsidRDefault="00A8305D" w:rsidP="00A8305D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نجلاء اسماعيل</w:t>
            </w:r>
          </w:p>
        </w:tc>
        <w:tc>
          <w:tcPr>
            <w:tcW w:w="2758" w:type="dxa"/>
          </w:tcPr>
          <w:p w:rsidR="00A8305D" w:rsidRPr="00E93646" w:rsidRDefault="00A8305D" w:rsidP="00CD5B94">
            <w:pPr>
              <w:rPr>
                <w:sz w:val="24"/>
                <w:szCs w:val="24"/>
                <w:rtl/>
              </w:rPr>
            </w:pPr>
          </w:p>
        </w:tc>
      </w:tr>
      <w:tr w:rsidR="00A8305D" w:rsidRPr="00E93646" w:rsidTr="00E472C3">
        <w:trPr>
          <w:trHeight w:val="496"/>
        </w:trPr>
        <w:tc>
          <w:tcPr>
            <w:tcW w:w="1760" w:type="dxa"/>
            <w:vMerge/>
          </w:tcPr>
          <w:p w:rsidR="00A8305D" w:rsidRPr="00ED3450" w:rsidRDefault="00A8305D" w:rsidP="00CD5B94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A8305D" w:rsidRDefault="00A8305D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الأربعاء</w:t>
            </w:r>
          </w:p>
          <w:p w:rsidR="00D77D37" w:rsidRPr="00ED3450" w:rsidRDefault="006D3FAE" w:rsidP="006D3F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  <w:r w:rsidR="00D77D3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="00D77D3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-202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134" w:type="dxa"/>
            <w:vAlign w:val="center"/>
          </w:tcPr>
          <w:p w:rsidR="00A8305D" w:rsidRDefault="00A8305D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الخامس</w:t>
            </w:r>
          </w:p>
        </w:tc>
        <w:tc>
          <w:tcPr>
            <w:tcW w:w="2771" w:type="dxa"/>
            <w:gridSpan w:val="2"/>
          </w:tcPr>
          <w:p w:rsidR="00A8305D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عمرو جمال</w:t>
            </w:r>
          </w:p>
          <w:p w:rsidR="00A8305D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ماركو منير </w:t>
            </w:r>
          </w:p>
          <w:p w:rsidR="00A8305D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داليا الأمير</w:t>
            </w:r>
          </w:p>
          <w:p w:rsidR="00A8305D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محمد أحمد سباق</w:t>
            </w:r>
          </w:p>
        </w:tc>
        <w:tc>
          <w:tcPr>
            <w:tcW w:w="2758" w:type="dxa"/>
          </w:tcPr>
          <w:p w:rsidR="00A8305D" w:rsidRPr="00E93646" w:rsidRDefault="00A8305D" w:rsidP="00CD5B94">
            <w:pPr>
              <w:rPr>
                <w:sz w:val="24"/>
                <w:szCs w:val="24"/>
                <w:rtl/>
              </w:rPr>
            </w:pPr>
          </w:p>
        </w:tc>
      </w:tr>
      <w:tr w:rsidR="00CD5B94" w:rsidRPr="00E93646" w:rsidTr="00ED3450">
        <w:trPr>
          <w:trHeight w:val="345"/>
        </w:trPr>
        <w:tc>
          <w:tcPr>
            <w:tcW w:w="10065" w:type="dxa"/>
            <w:gridSpan w:val="6"/>
            <w:shd w:val="clear" w:color="auto" w:fill="BFBFBF" w:themeFill="background1" w:themeFillShade="BF"/>
          </w:tcPr>
          <w:p w:rsidR="00CD5B94" w:rsidRPr="00ED3450" w:rsidRDefault="00CD5B94" w:rsidP="00CD5B9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اسبوع الحذف والاضافة</w:t>
            </w:r>
          </w:p>
        </w:tc>
      </w:tr>
      <w:tr w:rsidR="00263649" w:rsidRPr="00E93646" w:rsidTr="00CD5B94">
        <w:trPr>
          <w:trHeight w:val="496"/>
        </w:trPr>
        <w:tc>
          <w:tcPr>
            <w:tcW w:w="1760" w:type="dxa"/>
            <w:vMerge w:val="restart"/>
            <w:vAlign w:val="center"/>
          </w:tcPr>
          <w:p w:rsidR="00263649" w:rsidRPr="00ED3450" w:rsidRDefault="00263649" w:rsidP="00CD5B9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الأسبوع الثالث</w:t>
            </w:r>
          </w:p>
          <w:p w:rsidR="00263649" w:rsidRPr="00ED3450" w:rsidRDefault="00263649" w:rsidP="00CD5B9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263649" w:rsidRPr="00ED3450" w:rsidRDefault="00263649" w:rsidP="0007575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263649" w:rsidRPr="00ED3450" w:rsidRDefault="00263649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الأحد</w:t>
            </w:r>
          </w:p>
          <w:p w:rsidR="00263649" w:rsidRPr="00ED3450" w:rsidRDefault="006D3FAE" w:rsidP="006D3F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="00263649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="00263649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-202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134" w:type="dxa"/>
            <w:vAlign w:val="center"/>
          </w:tcPr>
          <w:p w:rsidR="00263649" w:rsidRPr="00ED3450" w:rsidRDefault="00263649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الاول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A8305D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مروه محسن</w:t>
            </w:r>
          </w:p>
          <w:p w:rsidR="00263649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مينا عاطف</w:t>
            </w:r>
          </w:p>
        </w:tc>
        <w:tc>
          <w:tcPr>
            <w:tcW w:w="2790" w:type="dxa"/>
            <w:gridSpan w:val="2"/>
          </w:tcPr>
          <w:p w:rsidR="00263649" w:rsidRPr="00ED3450" w:rsidRDefault="00263649" w:rsidP="00CD5B9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A8305D" w:rsidRPr="00E93646" w:rsidTr="00CD5B94">
        <w:trPr>
          <w:trHeight w:val="496"/>
        </w:trPr>
        <w:tc>
          <w:tcPr>
            <w:tcW w:w="1760" w:type="dxa"/>
            <w:vMerge/>
            <w:vAlign w:val="center"/>
          </w:tcPr>
          <w:p w:rsidR="00A8305D" w:rsidRPr="00ED3450" w:rsidRDefault="00A8305D" w:rsidP="00CD5B9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A8305D" w:rsidRPr="00ED3450" w:rsidRDefault="00A8305D" w:rsidP="00A830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الأحد</w:t>
            </w:r>
          </w:p>
          <w:p w:rsidR="00A8305D" w:rsidRPr="00ED3450" w:rsidRDefault="006D3FAE" w:rsidP="006D3F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="00A8305D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="00A8305D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-202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134" w:type="dxa"/>
            <w:vAlign w:val="center"/>
          </w:tcPr>
          <w:p w:rsidR="00A8305D" w:rsidRPr="00ED3450" w:rsidRDefault="00A22013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A22013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رشا عبد السلام</w:t>
            </w:r>
          </w:p>
          <w:p w:rsidR="00A8305D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هدي محمد ربيع</w:t>
            </w:r>
          </w:p>
        </w:tc>
        <w:tc>
          <w:tcPr>
            <w:tcW w:w="2790" w:type="dxa"/>
            <w:gridSpan w:val="2"/>
          </w:tcPr>
          <w:p w:rsidR="00A8305D" w:rsidRPr="00ED3450" w:rsidRDefault="00A8305D" w:rsidP="00CD5B9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263649" w:rsidRPr="00E93646" w:rsidTr="00CD5B94">
        <w:trPr>
          <w:trHeight w:val="496"/>
        </w:trPr>
        <w:tc>
          <w:tcPr>
            <w:tcW w:w="1760" w:type="dxa"/>
            <w:vMerge/>
            <w:vAlign w:val="center"/>
          </w:tcPr>
          <w:p w:rsidR="00263649" w:rsidRPr="009F2F05" w:rsidRDefault="00263649" w:rsidP="0007575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42" w:type="dxa"/>
            <w:vAlign w:val="center"/>
          </w:tcPr>
          <w:p w:rsidR="00263649" w:rsidRPr="00ED3450" w:rsidRDefault="00263649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الأثنين</w:t>
            </w:r>
          </w:p>
          <w:p w:rsidR="00263649" w:rsidRPr="00ED3450" w:rsidRDefault="006D3FAE" w:rsidP="006D3F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7</w:t>
            </w:r>
            <w:r w:rsidR="00263649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="00263649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-202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134" w:type="dxa"/>
            <w:vAlign w:val="center"/>
          </w:tcPr>
          <w:p w:rsidR="00263649" w:rsidRPr="00ED3450" w:rsidRDefault="00263649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63649" w:rsidRPr="00ED3450" w:rsidRDefault="00263649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63649" w:rsidRPr="00ED3450" w:rsidRDefault="00A22013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الثالث</w:t>
            </w: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263649" w:rsidRPr="00ED3450" w:rsidRDefault="00263649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63649" w:rsidRPr="00ED3450" w:rsidRDefault="00263649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63649" w:rsidRPr="00ED3450" w:rsidRDefault="00263649" w:rsidP="00A2201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A22013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عصام محمد عيسي</w:t>
            </w:r>
          </w:p>
          <w:p w:rsidR="00A22013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عبير عبد الحكيم</w:t>
            </w:r>
          </w:p>
          <w:p w:rsidR="00263649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شيماء سعيد</w:t>
            </w:r>
          </w:p>
        </w:tc>
        <w:tc>
          <w:tcPr>
            <w:tcW w:w="2790" w:type="dxa"/>
            <w:gridSpan w:val="2"/>
          </w:tcPr>
          <w:p w:rsidR="00263649" w:rsidRPr="00ED3450" w:rsidRDefault="00263649" w:rsidP="00CD5B9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263649" w:rsidRPr="00E93646" w:rsidTr="00263649">
        <w:trPr>
          <w:trHeight w:val="496"/>
        </w:trPr>
        <w:tc>
          <w:tcPr>
            <w:tcW w:w="1760" w:type="dxa"/>
            <w:vMerge/>
            <w:vAlign w:val="center"/>
          </w:tcPr>
          <w:p w:rsidR="00263649" w:rsidRPr="009F2F05" w:rsidRDefault="00263649" w:rsidP="00CD5B94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42" w:type="dxa"/>
            <w:vAlign w:val="center"/>
          </w:tcPr>
          <w:p w:rsidR="00263649" w:rsidRPr="00ED3450" w:rsidRDefault="00263649" w:rsidP="0026364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الثلاثاء</w:t>
            </w:r>
          </w:p>
          <w:p w:rsidR="00263649" w:rsidRPr="00ED3450" w:rsidRDefault="006D3FAE" w:rsidP="006D3F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8</w:t>
            </w:r>
            <w:r w:rsidR="00263649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="00263649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-202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134" w:type="dxa"/>
            <w:vAlign w:val="center"/>
          </w:tcPr>
          <w:p w:rsidR="00263649" w:rsidRPr="00ED3450" w:rsidRDefault="00263649" w:rsidP="00A2201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</w:t>
            </w:r>
            <w:r w:rsidR="00A2201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لرابع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A22013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مصطفي أحمد عبد الرحيم</w:t>
            </w:r>
          </w:p>
          <w:p w:rsidR="00A22013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فاطمه محمد ملهم</w:t>
            </w:r>
          </w:p>
          <w:p w:rsidR="00A22013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أمل عبد المنعم</w:t>
            </w:r>
          </w:p>
          <w:p w:rsidR="00263649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lastRenderedPageBreak/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نجلاء اسماعيل</w:t>
            </w:r>
          </w:p>
        </w:tc>
        <w:tc>
          <w:tcPr>
            <w:tcW w:w="2790" w:type="dxa"/>
            <w:gridSpan w:val="2"/>
          </w:tcPr>
          <w:p w:rsidR="00263649" w:rsidRPr="00ED3450" w:rsidRDefault="00263649" w:rsidP="00CD5B9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A22013" w:rsidRPr="00E93646" w:rsidTr="00263649">
        <w:trPr>
          <w:trHeight w:val="496"/>
        </w:trPr>
        <w:tc>
          <w:tcPr>
            <w:tcW w:w="1760" w:type="dxa"/>
            <w:vAlign w:val="center"/>
          </w:tcPr>
          <w:p w:rsidR="00A22013" w:rsidRPr="009F2F05" w:rsidRDefault="00A22013" w:rsidP="00CD5B94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42" w:type="dxa"/>
            <w:vAlign w:val="center"/>
          </w:tcPr>
          <w:p w:rsidR="00A22013" w:rsidRPr="00ED3450" w:rsidRDefault="00A22013" w:rsidP="00A2201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أربعاء</w:t>
            </w:r>
          </w:p>
          <w:p w:rsidR="00A22013" w:rsidRPr="00ED3450" w:rsidRDefault="006D3FAE" w:rsidP="006D3F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9</w:t>
            </w:r>
            <w:r w:rsidR="00A22013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="00A22013"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-202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1134" w:type="dxa"/>
            <w:vAlign w:val="center"/>
          </w:tcPr>
          <w:p w:rsidR="00A22013" w:rsidRPr="00ED3450" w:rsidRDefault="00A22013" w:rsidP="00A2201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الخامس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A22013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عمرو جمال</w:t>
            </w:r>
          </w:p>
          <w:p w:rsidR="00A22013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ماركو منير </w:t>
            </w:r>
          </w:p>
          <w:p w:rsidR="00A22013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داليا الأمير</w:t>
            </w:r>
          </w:p>
          <w:p w:rsidR="00A22013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محمد أحمد سباق</w:t>
            </w:r>
          </w:p>
        </w:tc>
        <w:tc>
          <w:tcPr>
            <w:tcW w:w="2790" w:type="dxa"/>
            <w:gridSpan w:val="2"/>
          </w:tcPr>
          <w:p w:rsidR="00A22013" w:rsidRPr="00ED3450" w:rsidRDefault="00A22013" w:rsidP="00CD5B9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D71EA6" w:rsidRDefault="00D71EA6" w:rsidP="004039D1">
      <w:pPr>
        <w:rPr>
          <w:rtl/>
          <w:lang w:bidi="ar-EG"/>
        </w:rPr>
      </w:pPr>
    </w:p>
    <w:p w:rsidR="008F74A2" w:rsidRDefault="008F74A2" w:rsidP="008F74A2">
      <w:pPr>
        <w:ind w:left="7200"/>
        <w:rPr>
          <w:sz w:val="30"/>
          <w:szCs w:val="30"/>
          <w:rtl/>
          <w:lang w:bidi="ar-EG"/>
        </w:rPr>
      </w:pPr>
    </w:p>
    <w:p w:rsidR="00605A19" w:rsidRPr="00605A19" w:rsidRDefault="008F74A2" w:rsidP="00605A19">
      <w:pPr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605A19">
        <w:rPr>
          <w:rFonts w:hint="cs"/>
          <w:b/>
          <w:bCs/>
          <w:sz w:val="30"/>
          <w:szCs w:val="30"/>
          <w:rtl/>
          <w:lang w:bidi="ar-EG"/>
        </w:rPr>
        <w:t>المنسق الاكاديمى للبرنامج</w:t>
      </w:r>
      <w:r w:rsidRPr="00605A1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  <w:r w:rsidR="00605A19" w:rsidRPr="00605A19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ab/>
      </w:r>
      <w:r w:rsidR="00605A19" w:rsidRPr="00605A19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ab/>
      </w:r>
      <w:r w:rsidR="00605A19" w:rsidRPr="00605A19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ab/>
      </w:r>
      <w:r w:rsidR="00605A19" w:rsidRPr="00605A19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ab/>
      </w:r>
      <w:r w:rsidR="00605A19" w:rsidRPr="00605A19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ab/>
      </w:r>
      <w:r w:rsidR="00605A19" w:rsidRPr="00605A19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وكيل الكلية لشئون التعليم والطلاب</w:t>
      </w:r>
      <w:r w:rsidR="00605A19" w:rsidRPr="00605A19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 xml:space="preserve">                         </w:t>
      </w:r>
      <w:r w:rsidR="00605A19" w:rsidRPr="00605A19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ab/>
      </w:r>
      <w:r w:rsidR="00605A19" w:rsidRPr="00605A19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ab/>
      </w:r>
      <w:r w:rsidR="00605A19" w:rsidRPr="00605A19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ab/>
      </w:r>
      <w:r w:rsidR="00605A19" w:rsidRPr="00605A19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</w:t>
      </w:r>
    </w:p>
    <w:p w:rsidR="00D71EA6" w:rsidRPr="008F74A2" w:rsidRDefault="00575AA2" w:rsidP="00A22013">
      <w:pPr>
        <w:ind w:left="124"/>
        <w:jc w:val="both"/>
        <w:rPr>
          <w:sz w:val="30"/>
          <w:szCs w:val="30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 xml:space="preserve">    </w:t>
      </w:r>
      <w:r w:rsidR="008F74A2" w:rsidRPr="008F74A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أ.م.د. </w:t>
      </w:r>
      <w:r w:rsidR="00A2201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هبه عبود</w:t>
      </w:r>
      <w:r w:rsidR="008F74A2" w:rsidRPr="008F74A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</w:t>
      </w:r>
      <w:r w:rsidR="00605A19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ab/>
      </w:r>
      <w:r w:rsidR="00605A19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ab/>
      </w:r>
      <w:r w:rsidR="00605A19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ab/>
      </w:r>
      <w:r w:rsidR="00605A19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ab/>
      </w:r>
      <w:r w:rsidR="00605A19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          </w:t>
      </w:r>
      <w:r w:rsidR="00A2201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               </w:t>
      </w:r>
      <w:r w:rsidR="00605A19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أ.</w:t>
      </w:r>
      <w:r w:rsidR="00605A19"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د. باسم أنور شحاتة</w:t>
      </w:r>
      <w:r w:rsidR="008F74A2" w:rsidRPr="008F74A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   </w:t>
      </w:r>
    </w:p>
    <w:sectPr w:rsidR="00D71EA6" w:rsidRPr="008F74A2" w:rsidSect="0098766E">
      <w:headerReference w:type="default" r:id="rId8"/>
      <w:pgSz w:w="11906" w:h="16838"/>
      <w:pgMar w:top="851" w:right="851" w:bottom="227" w:left="851" w:header="826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330" w:rsidRDefault="00662330" w:rsidP="00DA3465">
      <w:pPr>
        <w:spacing w:after="0" w:line="240" w:lineRule="auto"/>
      </w:pPr>
      <w:r>
        <w:separator/>
      </w:r>
    </w:p>
  </w:endnote>
  <w:endnote w:type="continuationSeparator" w:id="0">
    <w:p w:rsidR="00662330" w:rsidRDefault="00662330" w:rsidP="00DA3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330" w:rsidRDefault="00662330" w:rsidP="00DA3465">
      <w:pPr>
        <w:spacing w:after="0" w:line="240" w:lineRule="auto"/>
      </w:pPr>
      <w:r>
        <w:separator/>
      </w:r>
    </w:p>
  </w:footnote>
  <w:footnote w:type="continuationSeparator" w:id="0">
    <w:p w:rsidR="00662330" w:rsidRDefault="00662330" w:rsidP="00DA3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66E" w:rsidRDefault="00605A19" w:rsidP="0098766E">
    <w:pPr>
      <w:pBdr>
        <w:bottom w:val="single" w:sz="6" w:space="0" w:color="auto"/>
      </w:pBdr>
      <w:bidi w:val="0"/>
      <w:spacing w:after="0" w:line="240" w:lineRule="auto"/>
      <w:rPr>
        <w:rFonts w:ascii="Times New Roman" w:eastAsia="Times New Roman" w:hAnsi="Times New Roman" w:cs="Times New Roman"/>
        <w:b/>
        <w:bCs/>
        <w:sz w:val="24"/>
        <w:szCs w:val="24"/>
        <w:rtl/>
      </w:rPr>
    </w:pPr>
    <w:r w:rsidRPr="00993AE9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5C322686" wp14:editId="0AFCDB51">
          <wp:simplePos x="0" y="0"/>
          <wp:positionH relativeFrom="column">
            <wp:posOffset>2980690</wp:posOffset>
          </wp:positionH>
          <wp:positionV relativeFrom="paragraph">
            <wp:posOffset>-457200</wp:posOffset>
          </wp:positionV>
          <wp:extent cx="628650" cy="626110"/>
          <wp:effectExtent l="0" t="0" r="0" b="0"/>
          <wp:wrapTight wrapText="bothSides">
            <wp:wrapPolygon edited="0">
              <wp:start x="0" y="0"/>
              <wp:lineTo x="0" y="21030"/>
              <wp:lineTo x="20903" y="21030"/>
              <wp:lineTo x="20903" y="0"/>
              <wp:lineTo x="0" y="0"/>
            </wp:wrapPolygon>
          </wp:wrapTight>
          <wp:docPr id="3" name="Picture 0" descr="صيدلة عرب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يدلة عربى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650" cy="626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766E">
      <w:rPr>
        <w:rFonts w:ascii="Times New Roman" w:eastAsia="Times New Roman" w:hAnsi="Times New Roman" w:cs="Times New Roman"/>
        <w:b/>
        <w:bCs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F80417B" wp14:editId="065CF9C2">
              <wp:simplePos x="0" y="0"/>
              <wp:positionH relativeFrom="margin">
                <wp:posOffset>4874260</wp:posOffset>
              </wp:positionH>
              <wp:positionV relativeFrom="paragraph">
                <wp:posOffset>-476885</wp:posOffset>
              </wp:positionV>
              <wp:extent cx="1772920" cy="77089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292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8766E" w:rsidRDefault="0098766E" w:rsidP="00AE6A17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</w:pPr>
                          <w:r w:rsidRPr="00993AE9"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  <w:t>جامعة بنى سويف</w:t>
                          </w:r>
                        </w:p>
                        <w:p w:rsidR="0098766E" w:rsidRDefault="0098766E" w:rsidP="00AE6A17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</w:pPr>
                          <w:r w:rsidRPr="00993AE9"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  <w:t>كلية الصيدلة</w:t>
                          </w:r>
                        </w:p>
                        <w:p w:rsidR="0098766E" w:rsidRDefault="0098766E" w:rsidP="00346313">
                          <w:pPr>
                            <w:spacing w:after="0" w:line="240" w:lineRule="auto"/>
                          </w:pPr>
                          <w:r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  <w:t xml:space="preserve">برنامج الصيدلة </w:t>
                          </w:r>
                          <w:r w:rsidR="00346313"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  <w:t>الاكلينيكيه</w:t>
                          </w:r>
                          <w:r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  <w:t xml:space="preserve"> </w:t>
                          </w:r>
                          <w:r w:rsidRPr="00993AE9"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bidi="ar-EG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3.8pt;margin-top:-37.55pt;width:139.6pt;height:60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" stroked="f">
              <v:textbox>
                <w:txbxContent>
                  <w:p w:rsidR="0098766E" w:rsidRDefault="0098766E" w:rsidP="00AE6A17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  <w:r w:rsidRPr="00993AE9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جامعة بنى سويف</w:t>
                    </w:r>
                  </w:p>
                  <w:p w:rsidR="0098766E" w:rsidRDefault="0098766E" w:rsidP="00AE6A17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  <w:r w:rsidRPr="00993AE9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كلية الصيدلة</w:t>
                    </w:r>
                  </w:p>
                  <w:p w:rsidR="0098766E" w:rsidRDefault="0098766E" w:rsidP="00346313">
                    <w:pPr>
                      <w:spacing w:after="0" w:line="240" w:lineRule="auto"/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برنامج الصيدلة </w:t>
                    </w:r>
                    <w:r w:rsidR="00346313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الاكلينيكيه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 </w:t>
                    </w:r>
                    <w:r w:rsidRPr="00993AE9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bidi="ar-EG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98766E">
      <w:rPr>
        <w:rFonts w:ascii="Times New Roman" w:eastAsia="Times New Roman" w:hAnsi="Times New Roman" w:cs="Times New Roman"/>
        <w:b/>
        <w:bCs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7E6346F" wp14:editId="15765F91">
              <wp:simplePos x="0" y="0"/>
              <wp:positionH relativeFrom="column">
                <wp:posOffset>-314325</wp:posOffset>
              </wp:positionH>
              <wp:positionV relativeFrom="paragraph">
                <wp:posOffset>-448310</wp:posOffset>
              </wp:positionV>
              <wp:extent cx="2360930" cy="140462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8766E" w:rsidRDefault="0098766E" w:rsidP="00AE6A17">
                          <w:pPr>
                            <w:bidi w:val="0"/>
                            <w:spacing w:after="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proofErr w:type="spellStart"/>
                          <w:r w:rsidRPr="00993AE9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Beni-Suef</w:t>
                          </w:r>
                          <w:proofErr w:type="spellEnd"/>
                          <w:r w:rsidRPr="00993AE9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 xml:space="preserve"> University</w:t>
                          </w:r>
                        </w:p>
                        <w:p w:rsidR="0098766E" w:rsidRDefault="0098766E" w:rsidP="00AE6A17">
                          <w:pPr>
                            <w:bidi w:val="0"/>
                            <w:spacing w:after="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993AE9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Faculty of Pharmacy</w:t>
                          </w:r>
                          <w:r w:rsidRPr="00993AE9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ab/>
                          </w:r>
                          <w:r w:rsidRPr="00993AE9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ab/>
                          </w:r>
                        </w:p>
                        <w:p w:rsidR="0098766E" w:rsidRDefault="00346313" w:rsidP="00346313">
                          <w:pPr>
                            <w:bidi w:val="0"/>
                            <w:spacing w:after="0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bidi="ar-EG"/>
                            </w:rPr>
                            <w:t xml:space="preserve">Clinical </w:t>
                          </w:r>
                          <w:r w:rsidR="0098766E" w:rsidRPr="00993AE9"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sz w:val="24"/>
                              <w:szCs w:val="24"/>
                              <w:lang w:bidi="ar-EG"/>
                            </w:rPr>
                            <w:t>Pharmacy</w:t>
                          </w:r>
                          <w:r w:rsidR="0098766E" w:rsidRPr="00993AE9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bidi="ar-EG"/>
                            </w:rPr>
                            <w:t xml:space="preserve"> Program</w:t>
                          </w:r>
                          <w:r w:rsidR="0098766E" w:rsidRPr="00993AE9"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24.75pt;margin-top:-35.3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A8IgIAACMEAAAOAAAAZHJzL2Uyb0RvYy54bWysU11v2yAUfZ+0/4B4X+y4SdZ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" stroked="f">
              <v:textbox style="mso-fit-shape-to-text:t">
                <w:txbxContent>
                  <w:p w:rsidR="0098766E" w:rsidRDefault="0098766E" w:rsidP="00AE6A17">
                    <w:pPr>
                      <w:bidi w:val="0"/>
                      <w:spacing w:after="0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  <w:proofErr w:type="spellStart"/>
                    <w:r w:rsidRPr="00993AE9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Beni-Suef</w:t>
                    </w:r>
                    <w:proofErr w:type="spellEnd"/>
                    <w:r w:rsidRPr="00993AE9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 xml:space="preserve"> University</w:t>
                    </w:r>
                  </w:p>
                  <w:p w:rsidR="0098766E" w:rsidRDefault="0098766E" w:rsidP="00AE6A17">
                    <w:pPr>
                      <w:bidi w:val="0"/>
                      <w:spacing w:after="0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993AE9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Faculty of Pharmacy</w:t>
                    </w:r>
                    <w:r w:rsidRPr="00993AE9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ab/>
                    </w:r>
                    <w:r w:rsidRPr="00993AE9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ab/>
                    </w:r>
                  </w:p>
                  <w:p w:rsidR="0098766E" w:rsidRDefault="00346313" w:rsidP="00346313">
                    <w:pPr>
                      <w:bidi w:val="0"/>
                      <w:spacing w:after="0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bidi="ar-EG"/>
                      </w:rPr>
                      <w:t xml:space="preserve">Clinical </w:t>
                    </w:r>
                    <w:r w:rsidR="0098766E" w:rsidRPr="00993AE9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lang w:bidi="ar-EG"/>
                      </w:rPr>
                      <w:t>Pharmacy</w:t>
                    </w:r>
                    <w:r w:rsidR="0098766E" w:rsidRPr="00993AE9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bidi="ar-EG"/>
                      </w:rPr>
                      <w:t xml:space="preserve"> Program</w:t>
                    </w:r>
                    <w:r w:rsidR="0098766E" w:rsidRPr="00993AE9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605A19" w:rsidRDefault="00605A19" w:rsidP="00605A19">
    <w:pPr>
      <w:pBdr>
        <w:bottom w:val="single" w:sz="6" w:space="0" w:color="auto"/>
      </w:pBdr>
      <w:bidi w:val="0"/>
      <w:spacing w:after="0" w:line="240" w:lineRule="auto"/>
      <w:rPr>
        <w:rFonts w:ascii="Times New Roman" w:eastAsia="Times New Roman" w:hAnsi="Times New Roman" w:cs="Times New Roman"/>
        <w:b/>
        <w:bCs/>
        <w:sz w:val="24"/>
        <w:szCs w:val="24"/>
        <w:rtl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 xml:space="preserve">    </w:t>
    </w:r>
  </w:p>
  <w:p w:rsidR="00605A19" w:rsidRPr="00605A19" w:rsidRDefault="00605A19" w:rsidP="00605A19">
    <w:pPr>
      <w:pBdr>
        <w:bottom w:val="single" w:sz="6" w:space="0" w:color="auto"/>
      </w:pBdr>
      <w:bidi w:val="0"/>
      <w:spacing w:after="0" w:line="240" w:lineRule="auto"/>
      <w:rPr>
        <w:rFonts w:ascii="Times New Roman" w:eastAsia="Times New Roman" w:hAnsi="Times New Roman" w:cs="Times New Roman"/>
        <w:b/>
        <w:bCs/>
        <w:sz w:val="2"/>
        <w:szCs w:val="2"/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349"/>
    <w:rsid w:val="00006086"/>
    <w:rsid w:val="0004280B"/>
    <w:rsid w:val="00052C38"/>
    <w:rsid w:val="000571B7"/>
    <w:rsid w:val="00060840"/>
    <w:rsid w:val="000954D3"/>
    <w:rsid w:val="000A3C32"/>
    <w:rsid w:val="000A3DEA"/>
    <w:rsid w:val="000B41AF"/>
    <w:rsid w:val="000B57CC"/>
    <w:rsid w:val="000C3D6E"/>
    <w:rsid w:val="000F0346"/>
    <w:rsid w:val="00113C33"/>
    <w:rsid w:val="00116CC2"/>
    <w:rsid w:val="0014376E"/>
    <w:rsid w:val="00155C5E"/>
    <w:rsid w:val="00161D25"/>
    <w:rsid w:val="001631E0"/>
    <w:rsid w:val="00164947"/>
    <w:rsid w:val="00174642"/>
    <w:rsid w:val="0018796A"/>
    <w:rsid w:val="0019402C"/>
    <w:rsid w:val="00194515"/>
    <w:rsid w:val="001A5063"/>
    <w:rsid w:val="001C6173"/>
    <w:rsid w:val="001C6AD8"/>
    <w:rsid w:val="001D38F5"/>
    <w:rsid w:val="001F4064"/>
    <w:rsid w:val="00203881"/>
    <w:rsid w:val="00263649"/>
    <w:rsid w:val="002705F8"/>
    <w:rsid w:val="00275609"/>
    <w:rsid w:val="002777FC"/>
    <w:rsid w:val="00284752"/>
    <w:rsid w:val="00294E20"/>
    <w:rsid w:val="002B3698"/>
    <w:rsid w:val="002B4DC2"/>
    <w:rsid w:val="002C6F7E"/>
    <w:rsid w:val="002E4CE7"/>
    <w:rsid w:val="002F4116"/>
    <w:rsid w:val="00313FAB"/>
    <w:rsid w:val="00331F3D"/>
    <w:rsid w:val="00346313"/>
    <w:rsid w:val="003779A8"/>
    <w:rsid w:val="003810A6"/>
    <w:rsid w:val="00391A93"/>
    <w:rsid w:val="003B5EEC"/>
    <w:rsid w:val="004039D1"/>
    <w:rsid w:val="00434FC4"/>
    <w:rsid w:val="004545F9"/>
    <w:rsid w:val="0045623A"/>
    <w:rsid w:val="004712ED"/>
    <w:rsid w:val="00481375"/>
    <w:rsid w:val="00490229"/>
    <w:rsid w:val="004A06BD"/>
    <w:rsid w:val="004B23E7"/>
    <w:rsid w:val="004B2E85"/>
    <w:rsid w:val="004C3412"/>
    <w:rsid w:val="004E4BFF"/>
    <w:rsid w:val="004F20F1"/>
    <w:rsid w:val="004F727B"/>
    <w:rsid w:val="0050613C"/>
    <w:rsid w:val="005353B2"/>
    <w:rsid w:val="00542539"/>
    <w:rsid w:val="00552D3C"/>
    <w:rsid w:val="00560062"/>
    <w:rsid w:val="00572DDA"/>
    <w:rsid w:val="00575AA2"/>
    <w:rsid w:val="0059660A"/>
    <w:rsid w:val="00596866"/>
    <w:rsid w:val="005A2FD7"/>
    <w:rsid w:val="005C42BE"/>
    <w:rsid w:val="005D1A91"/>
    <w:rsid w:val="005D5F40"/>
    <w:rsid w:val="006055BF"/>
    <w:rsid w:val="00605A19"/>
    <w:rsid w:val="006101AD"/>
    <w:rsid w:val="006362DE"/>
    <w:rsid w:val="00651DFC"/>
    <w:rsid w:val="00660446"/>
    <w:rsid w:val="00662330"/>
    <w:rsid w:val="00672E0E"/>
    <w:rsid w:val="00686AE2"/>
    <w:rsid w:val="006A2FF2"/>
    <w:rsid w:val="006B772C"/>
    <w:rsid w:val="006C27BA"/>
    <w:rsid w:val="006D3FAE"/>
    <w:rsid w:val="006E47CD"/>
    <w:rsid w:val="006E5035"/>
    <w:rsid w:val="006F19CA"/>
    <w:rsid w:val="007016D5"/>
    <w:rsid w:val="0071676D"/>
    <w:rsid w:val="007446EF"/>
    <w:rsid w:val="00762F27"/>
    <w:rsid w:val="00781E4B"/>
    <w:rsid w:val="00793659"/>
    <w:rsid w:val="007C54E8"/>
    <w:rsid w:val="007E1C63"/>
    <w:rsid w:val="007F1F30"/>
    <w:rsid w:val="00805670"/>
    <w:rsid w:val="008057BC"/>
    <w:rsid w:val="00805A07"/>
    <w:rsid w:val="00841638"/>
    <w:rsid w:val="008477A1"/>
    <w:rsid w:val="008546F3"/>
    <w:rsid w:val="00854BCC"/>
    <w:rsid w:val="0086053F"/>
    <w:rsid w:val="00866ECC"/>
    <w:rsid w:val="00883EE2"/>
    <w:rsid w:val="008A4B18"/>
    <w:rsid w:val="008A68A2"/>
    <w:rsid w:val="008C33C8"/>
    <w:rsid w:val="008E32F3"/>
    <w:rsid w:val="008E6E53"/>
    <w:rsid w:val="008F3397"/>
    <w:rsid w:val="008F3CC1"/>
    <w:rsid w:val="008F6302"/>
    <w:rsid w:val="008F74A2"/>
    <w:rsid w:val="00940AB6"/>
    <w:rsid w:val="009775DF"/>
    <w:rsid w:val="00977C40"/>
    <w:rsid w:val="00981503"/>
    <w:rsid w:val="0098766E"/>
    <w:rsid w:val="00993AE9"/>
    <w:rsid w:val="009A0237"/>
    <w:rsid w:val="009F2704"/>
    <w:rsid w:val="009F2F05"/>
    <w:rsid w:val="00A021C8"/>
    <w:rsid w:val="00A0411A"/>
    <w:rsid w:val="00A22013"/>
    <w:rsid w:val="00A31E99"/>
    <w:rsid w:val="00A3558B"/>
    <w:rsid w:val="00A50D4B"/>
    <w:rsid w:val="00A5140A"/>
    <w:rsid w:val="00A64776"/>
    <w:rsid w:val="00A80CC7"/>
    <w:rsid w:val="00A8305D"/>
    <w:rsid w:val="00AA3A8D"/>
    <w:rsid w:val="00AC7335"/>
    <w:rsid w:val="00AE27EC"/>
    <w:rsid w:val="00AE6A17"/>
    <w:rsid w:val="00AF4B48"/>
    <w:rsid w:val="00B251E8"/>
    <w:rsid w:val="00B265FC"/>
    <w:rsid w:val="00B31473"/>
    <w:rsid w:val="00B436AD"/>
    <w:rsid w:val="00B43CFB"/>
    <w:rsid w:val="00B5142C"/>
    <w:rsid w:val="00B546AA"/>
    <w:rsid w:val="00B65F77"/>
    <w:rsid w:val="00B83FD2"/>
    <w:rsid w:val="00B9335A"/>
    <w:rsid w:val="00BB0F58"/>
    <w:rsid w:val="00BB3381"/>
    <w:rsid w:val="00BC5D60"/>
    <w:rsid w:val="00BD570D"/>
    <w:rsid w:val="00BE3CCD"/>
    <w:rsid w:val="00C07B97"/>
    <w:rsid w:val="00C43840"/>
    <w:rsid w:val="00C65458"/>
    <w:rsid w:val="00C65C2F"/>
    <w:rsid w:val="00C73E9C"/>
    <w:rsid w:val="00C874A7"/>
    <w:rsid w:val="00C939E2"/>
    <w:rsid w:val="00C952AC"/>
    <w:rsid w:val="00CB1BD6"/>
    <w:rsid w:val="00CD5B94"/>
    <w:rsid w:val="00CE1B8C"/>
    <w:rsid w:val="00CF7921"/>
    <w:rsid w:val="00D06A2E"/>
    <w:rsid w:val="00D151F1"/>
    <w:rsid w:val="00D15349"/>
    <w:rsid w:val="00D315A2"/>
    <w:rsid w:val="00D4032B"/>
    <w:rsid w:val="00D5025C"/>
    <w:rsid w:val="00D5713F"/>
    <w:rsid w:val="00D6498C"/>
    <w:rsid w:val="00D66EFC"/>
    <w:rsid w:val="00D71EA6"/>
    <w:rsid w:val="00D77D18"/>
    <w:rsid w:val="00D77D37"/>
    <w:rsid w:val="00D90983"/>
    <w:rsid w:val="00DA3465"/>
    <w:rsid w:val="00E23614"/>
    <w:rsid w:val="00E35543"/>
    <w:rsid w:val="00E40BC2"/>
    <w:rsid w:val="00E472C3"/>
    <w:rsid w:val="00E74B46"/>
    <w:rsid w:val="00E8303B"/>
    <w:rsid w:val="00E8725E"/>
    <w:rsid w:val="00E93646"/>
    <w:rsid w:val="00EA1487"/>
    <w:rsid w:val="00EB463A"/>
    <w:rsid w:val="00EB4A6B"/>
    <w:rsid w:val="00EB5FDF"/>
    <w:rsid w:val="00EC233D"/>
    <w:rsid w:val="00ED3450"/>
    <w:rsid w:val="00ED4A24"/>
    <w:rsid w:val="00EE3713"/>
    <w:rsid w:val="00EE5E6B"/>
    <w:rsid w:val="00F02AA8"/>
    <w:rsid w:val="00F3044C"/>
    <w:rsid w:val="00F35646"/>
    <w:rsid w:val="00F50C59"/>
    <w:rsid w:val="00F75AD0"/>
    <w:rsid w:val="00F901B4"/>
    <w:rsid w:val="00F92890"/>
    <w:rsid w:val="00FB440B"/>
    <w:rsid w:val="00FC1919"/>
    <w:rsid w:val="00FC6ECD"/>
    <w:rsid w:val="00FE3122"/>
    <w:rsid w:val="00FF50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013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465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DA3465"/>
  </w:style>
  <w:style w:type="paragraph" w:styleId="Footer">
    <w:name w:val="footer"/>
    <w:basedOn w:val="Normal"/>
    <w:link w:val="FooterChar"/>
    <w:uiPriority w:val="99"/>
    <w:unhideWhenUsed/>
    <w:rsid w:val="00DA3465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DA3465"/>
  </w:style>
  <w:style w:type="character" w:styleId="Hyperlink">
    <w:name w:val="Hyperlink"/>
    <w:basedOn w:val="DefaultParagraphFont"/>
    <w:uiPriority w:val="99"/>
    <w:unhideWhenUsed/>
    <w:rsid w:val="0049022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A1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D1A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013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465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DA3465"/>
  </w:style>
  <w:style w:type="paragraph" w:styleId="Footer">
    <w:name w:val="footer"/>
    <w:basedOn w:val="Normal"/>
    <w:link w:val="FooterChar"/>
    <w:uiPriority w:val="99"/>
    <w:unhideWhenUsed/>
    <w:rsid w:val="00DA3465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DA3465"/>
  </w:style>
  <w:style w:type="character" w:styleId="Hyperlink">
    <w:name w:val="Hyperlink"/>
    <w:basedOn w:val="DefaultParagraphFont"/>
    <w:uiPriority w:val="99"/>
    <w:unhideWhenUsed/>
    <w:rsid w:val="0049022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A1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D1A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610;&#1608;&#1587;&#1601;\Desktop\&#1575;&#1604;&#1575;&#1585;&#1588;&#1575;&#1583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BB1D9-108C-45C1-AF89-3A694F81F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الارشاد</Template>
  <TotalTime>406</TotalTime>
  <Pages>3</Pages>
  <Words>253</Words>
  <Characters>1447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رضوي</dc:creator>
  <cp:keywords/>
  <dc:description/>
  <cp:lastModifiedBy>admin</cp:lastModifiedBy>
  <cp:revision>15</cp:revision>
  <cp:lastPrinted>2021-04-04T15:48:00Z</cp:lastPrinted>
  <dcterms:created xsi:type="dcterms:W3CDTF">2019-09-17T13:49:00Z</dcterms:created>
  <dcterms:modified xsi:type="dcterms:W3CDTF">2022-02-16T06:38:00Z</dcterms:modified>
</cp:coreProperties>
</file>